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6"/>
        <w:gridCol w:w="4732"/>
        <w:gridCol w:w="285"/>
        <w:gridCol w:w="2976"/>
        <w:gridCol w:w="4319"/>
      </w:tblGrid>
      <w:tr w:rsidR="00446538" w:rsidRPr="00386E5B" w14:paraId="28D2281A" w14:textId="77777777" w:rsidTr="00446538">
        <w:tc>
          <w:tcPr>
            <w:tcW w:w="590" w:type="pct"/>
            <w:vAlign w:val="bottom"/>
          </w:tcPr>
          <w:p w14:paraId="4AB1DFF4" w14:textId="77777777" w:rsidR="00446538" w:rsidRPr="00386E5B" w:rsidRDefault="00536ACC" w:rsidP="00536ACC">
            <w:bookmarkStart w:id="0" w:name="_GoBack"/>
            <w:bookmarkEnd w:id="0"/>
            <w:r>
              <w:t>Naam student</w:t>
            </w:r>
          </w:p>
        </w:tc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24E964F1" w14:textId="77777777" w:rsidR="00446538" w:rsidRPr="00386E5B" w:rsidRDefault="00446538" w:rsidP="00562601"/>
        </w:tc>
      </w:tr>
      <w:tr w:rsidR="00003B30" w:rsidRPr="00386E5B" w14:paraId="5BAA8627" w14:textId="77777777" w:rsidTr="00A93BB7">
        <w:tc>
          <w:tcPr>
            <w:tcW w:w="590" w:type="pct"/>
            <w:vAlign w:val="bottom"/>
          </w:tcPr>
          <w:p w14:paraId="215929EA" w14:textId="77777777" w:rsidR="00003B30" w:rsidRPr="00386E5B" w:rsidRDefault="00536ACC" w:rsidP="00536ACC">
            <w:r>
              <w:t>Datum</w:t>
            </w:r>
          </w:p>
        </w:tc>
        <w:tc>
          <w:tcPr>
            <w:tcW w:w="1695" w:type="pct"/>
            <w:tcBorders>
              <w:bottom w:val="single" w:sz="4" w:space="0" w:color="auto"/>
            </w:tcBorders>
          </w:tcPr>
          <w:p w14:paraId="74A9BFE2" w14:textId="77777777" w:rsidR="00003B30" w:rsidRPr="00386E5B" w:rsidRDefault="00003B30" w:rsidP="00562601"/>
        </w:tc>
        <w:tc>
          <w:tcPr>
            <w:tcW w:w="102" w:type="pct"/>
          </w:tcPr>
          <w:p w14:paraId="2F33450D" w14:textId="77777777" w:rsidR="00003B30" w:rsidRPr="00386E5B" w:rsidRDefault="00003B30" w:rsidP="00562601"/>
        </w:tc>
        <w:tc>
          <w:tcPr>
            <w:tcW w:w="1066" w:type="pct"/>
          </w:tcPr>
          <w:p w14:paraId="5CECD89D" w14:textId="7991B833" w:rsidR="00003B30" w:rsidRPr="00386E5B" w:rsidRDefault="00BE6A7A" w:rsidP="00536ACC">
            <w:r>
              <w:t xml:space="preserve">                               </w:t>
            </w:r>
            <w:r w:rsidR="00536ACC">
              <w:t>Lesweek</w:t>
            </w:r>
          </w:p>
        </w:tc>
        <w:tc>
          <w:tcPr>
            <w:tcW w:w="1547" w:type="pct"/>
            <w:tcBorders>
              <w:bottom w:val="single" w:sz="4" w:space="0" w:color="auto"/>
            </w:tcBorders>
          </w:tcPr>
          <w:p w14:paraId="053EF786" w14:textId="77777777" w:rsidR="00003B30" w:rsidRPr="00386E5B" w:rsidRDefault="00003B30" w:rsidP="00562601"/>
        </w:tc>
      </w:tr>
    </w:tbl>
    <w:p w14:paraId="37E96208" w14:textId="77777777" w:rsidR="00806FF3" w:rsidRPr="00386E5B" w:rsidRDefault="00806FF3" w:rsidP="00562601">
      <w:pPr>
        <w:pStyle w:val="Geenafstand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47"/>
        <w:gridCol w:w="6789"/>
        <w:gridCol w:w="1002"/>
        <w:gridCol w:w="1699"/>
        <w:gridCol w:w="915"/>
      </w:tblGrid>
      <w:tr w:rsidR="00536ACC" w:rsidRPr="00386E5B" w14:paraId="33D94C9D" w14:textId="77777777" w:rsidTr="00A82CB2">
        <w:trPr>
          <w:trHeight w:val="240"/>
        </w:trPr>
        <w:tc>
          <w:tcPr>
            <w:tcW w:w="12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FDC7E"/>
            <w:vAlign w:val="center"/>
          </w:tcPr>
          <w:p w14:paraId="0F629AE9" w14:textId="77777777" w:rsidR="00536ACC" w:rsidRPr="00386E5B" w:rsidRDefault="00536ACC" w:rsidP="00536ACC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Vak</w:t>
            </w:r>
          </w:p>
        </w:tc>
        <w:tc>
          <w:tcPr>
            <w:tcW w:w="243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FDC7E"/>
            <w:vAlign w:val="center"/>
          </w:tcPr>
          <w:p w14:paraId="54DD937E" w14:textId="77777777" w:rsidR="00536ACC" w:rsidRPr="00386E5B" w:rsidRDefault="00536ACC" w:rsidP="00536ACC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Opdracht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FDC7E"/>
            <w:vAlign w:val="center"/>
          </w:tcPr>
          <w:p w14:paraId="5370211D" w14:textId="77777777" w:rsidR="00536ACC" w:rsidRPr="00386E5B" w:rsidRDefault="00536ACC" w:rsidP="00536ACC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Periode</w:t>
            </w: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FDC7E"/>
            <w:vAlign w:val="center"/>
          </w:tcPr>
          <w:p w14:paraId="0FB3354C" w14:textId="77777777" w:rsidR="00536ACC" w:rsidRPr="00386E5B" w:rsidRDefault="00536ACC" w:rsidP="00536ACC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Deadline</w:t>
            </w:r>
          </w:p>
        </w:tc>
        <w:tc>
          <w:tcPr>
            <w:tcW w:w="3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FDC7E"/>
            <w:vAlign w:val="center"/>
          </w:tcPr>
          <w:p w14:paraId="69105D54" w14:textId="77777777" w:rsidR="00536ACC" w:rsidRPr="00386E5B" w:rsidRDefault="00536ACC" w:rsidP="00536ACC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Klaar?</w:t>
            </w:r>
          </w:p>
        </w:tc>
      </w:tr>
      <w:tr w:rsidR="00536ACC" w:rsidRPr="00386E5B" w14:paraId="1ABF79D5" w14:textId="77777777" w:rsidTr="00536ACC">
        <w:trPr>
          <w:trHeight w:val="534"/>
        </w:trPr>
        <w:tc>
          <w:tcPr>
            <w:tcW w:w="12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5CE87F" w14:textId="77777777" w:rsidR="00536ACC" w:rsidRPr="00386E5B" w:rsidRDefault="00536ACC" w:rsidP="0057256E"/>
        </w:tc>
        <w:tc>
          <w:tcPr>
            <w:tcW w:w="24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50123A" w14:textId="77777777" w:rsidR="00536ACC" w:rsidRPr="00386E5B" w:rsidRDefault="00536ACC" w:rsidP="0057256E"/>
        </w:tc>
        <w:tc>
          <w:tcPr>
            <w:tcW w:w="3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D7F67D" w14:textId="77777777" w:rsidR="00536ACC" w:rsidRPr="00386E5B" w:rsidRDefault="00536ACC" w:rsidP="0057256E"/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7F4D2" w14:textId="77777777" w:rsidR="00536ACC" w:rsidRPr="00386E5B" w:rsidRDefault="00536ACC" w:rsidP="0057256E"/>
        </w:tc>
        <w:tc>
          <w:tcPr>
            <w:tcW w:w="3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80D35" w14:textId="77777777" w:rsidR="00536ACC" w:rsidRPr="00386E5B" w:rsidRDefault="00536ACC" w:rsidP="0057256E"/>
        </w:tc>
      </w:tr>
      <w:tr w:rsidR="00536ACC" w:rsidRPr="00386E5B" w14:paraId="4637996E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B1901C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250B2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EA44A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18CBD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1110A" w14:textId="77777777" w:rsidR="00536ACC" w:rsidRPr="00386E5B" w:rsidRDefault="00536ACC" w:rsidP="0057256E"/>
        </w:tc>
      </w:tr>
      <w:tr w:rsidR="00536ACC" w:rsidRPr="00386E5B" w14:paraId="10E06125" w14:textId="77777777" w:rsidTr="00536ACC">
        <w:trPr>
          <w:trHeight w:val="534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5E0E8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921D38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77A743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589ED7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D26E5A" w14:textId="77777777" w:rsidR="00536ACC" w:rsidRPr="00386E5B" w:rsidRDefault="00536ACC" w:rsidP="0057256E"/>
        </w:tc>
      </w:tr>
      <w:tr w:rsidR="00536ACC" w:rsidRPr="00386E5B" w14:paraId="24AA85F0" w14:textId="77777777" w:rsidTr="00536ACC">
        <w:trPr>
          <w:trHeight w:val="534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B71E1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4C895F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EEA09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54417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322B0E" w14:textId="77777777" w:rsidR="00536ACC" w:rsidRPr="00386E5B" w:rsidRDefault="00536ACC" w:rsidP="0057256E"/>
        </w:tc>
      </w:tr>
      <w:tr w:rsidR="00536ACC" w:rsidRPr="00386E5B" w14:paraId="1634BFD4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E11776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DEA74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281CCA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E53125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9B4863" w14:textId="77777777" w:rsidR="00536ACC" w:rsidRPr="00386E5B" w:rsidRDefault="00536ACC" w:rsidP="0057256E"/>
        </w:tc>
      </w:tr>
      <w:tr w:rsidR="00536ACC" w:rsidRPr="00386E5B" w14:paraId="08C7DD0C" w14:textId="77777777" w:rsidTr="00536ACC">
        <w:trPr>
          <w:trHeight w:val="534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FF4E5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2B69A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421BD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F3556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E10D0" w14:textId="77777777" w:rsidR="00536ACC" w:rsidRPr="00386E5B" w:rsidRDefault="00536ACC" w:rsidP="0057256E"/>
        </w:tc>
      </w:tr>
      <w:tr w:rsidR="00536ACC" w:rsidRPr="00386E5B" w14:paraId="5314D927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77D4E5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F5697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9D35F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EA85F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E1B94" w14:textId="77777777" w:rsidR="00536ACC" w:rsidRPr="00386E5B" w:rsidRDefault="00536ACC" w:rsidP="0057256E"/>
        </w:tc>
      </w:tr>
      <w:tr w:rsidR="00536ACC" w:rsidRPr="00386E5B" w14:paraId="128272A3" w14:textId="77777777" w:rsidTr="00536ACC">
        <w:trPr>
          <w:trHeight w:val="534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DB8595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08BDB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22B85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EC7AC9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2F5951" w14:textId="77777777" w:rsidR="00536ACC" w:rsidRPr="00386E5B" w:rsidRDefault="00536ACC" w:rsidP="0057256E"/>
        </w:tc>
      </w:tr>
      <w:tr w:rsidR="00536ACC" w:rsidRPr="00386E5B" w14:paraId="4622E428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749495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4E8E6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17B86B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0A93D3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5CCEA" w14:textId="77777777" w:rsidR="00536ACC" w:rsidRPr="00386E5B" w:rsidRDefault="00536ACC" w:rsidP="0057256E"/>
        </w:tc>
      </w:tr>
      <w:tr w:rsidR="00536ACC" w:rsidRPr="00386E5B" w14:paraId="5B047BEC" w14:textId="77777777" w:rsidTr="00536ACC">
        <w:trPr>
          <w:trHeight w:val="534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7A062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09EE1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0BD7F5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8B104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BA637" w14:textId="77777777" w:rsidR="00536ACC" w:rsidRPr="00386E5B" w:rsidRDefault="00536ACC" w:rsidP="0057256E"/>
        </w:tc>
      </w:tr>
      <w:tr w:rsidR="00536ACC" w:rsidRPr="00386E5B" w14:paraId="34FF0752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2F4CF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68E81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D5B485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B1B00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789D1" w14:textId="77777777" w:rsidR="00536ACC" w:rsidRPr="00386E5B" w:rsidRDefault="00536ACC" w:rsidP="0057256E"/>
        </w:tc>
      </w:tr>
      <w:tr w:rsidR="00536ACC" w:rsidRPr="00386E5B" w14:paraId="7991B9E0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C899F3" w14:textId="77777777" w:rsidR="00536ACC" w:rsidRPr="00386E5B" w:rsidRDefault="00536ACC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C6CBDB" w14:textId="77777777" w:rsidR="00536ACC" w:rsidRPr="00386E5B" w:rsidRDefault="00536ACC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75C77" w14:textId="77777777" w:rsidR="00536ACC" w:rsidRPr="00386E5B" w:rsidRDefault="00536ACC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F2F4C9" w14:textId="77777777" w:rsidR="00536ACC" w:rsidRPr="00386E5B" w:rsidRDefault="00536ACC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A5754C" w14:textId="77777777" w:rsidR="00536ACC" w:rsidRPr="00386E5B" w:rsidRDefault="00536ACC" w:rsidP="0057256E"/>
        </w:tc>
      </w:tr>
      <w:tr w:rsidR="00770866" w:rsidRPr="00386E5B" w14:paraId="37A99B5E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69267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B62C4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C8E207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404CE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919A5" w14:textId="77777777" w:rsidR="00770866" w:rsidRPr="00386E5B" w:rsidRDefault="00770866" w:rsidP="0057256E"/>
        </w:tc>
      </w:tr>
      <w:tr w:rsidR="00770866" w:rsidRPr="00386E5B" w14:paraId="47DBD912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B2FBBA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FCF03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561A8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05362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B990F" w14:textId="77777777" w:rsidR="00770866" w:rsidRPr="00386E5B" w:rsidRDefault="00770866" w:rsidP="0057256E"/>
        </w:tc>
      </w:tr>
      <w:tr w:rsidR="00770866" w:rsidRPr="00386E5B" w14:paraId="1A4DBF17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FC4D5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F0A28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54DDD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8ED00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E91169" w14:textId="77777777" w:rsidR="00770866" w:rsidRPr="00386E5B" w:rsidRDefault="00770866" w:rsidP="0057256E"/>
        </w:tc>
      </w:tr>
      <w:tr w:rsidR="00770866" w:rsidRPr="00386E5B" w14:paraId="63CE9F14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0A79F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B785F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35A6DC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F114D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578679" w14:textId="77777777" w:rsidR="00770866" w:rsidRPr="00386E5B" w:rsidRDefault="00770866" w:rsidP="0057256E"/>
        </w:tc>
      </w:tr>
      <w:tr w:rsidR="00770866" w:rsidRPr="00386E5B" w14:paraId="0318661E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4F50A2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D5254E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4DBA2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A9577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F4D83D" w14:textId="77777777" w:rsidR="00770866" w:rsidRPr="00386E5B" w:rsidRDefault="00770866" w:rsidP="0057256E"/>
        </w:tc>
      </w:tr>
      <w:tr w:rsidR="00770866" w:rsidRPr="00386E5B" w14:paraId="1A489271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B0E990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D0D75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FA1AAA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DF1CD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924407" w14:textId="77777777" w:rsidR="00770866" w:rsidRPr="00386E5B" w:rsidRDefault="00770866" w:rsidP="0057256E"/>
        </w:tc>
      </w:tr>
      <w:tr w:rsidR="00770866" w:rsidRPr="00386E5B" w14:paraId="5E756D26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7E4E8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D589A6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E7866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2DCBC0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E77C4" w14:textId="77777777" w:rsidR="00770866" w:rsidRPr="00386E5B" w:rsidRDefault="00770866" w:rsidP="0057256E"/>
        </w:tc>
      </w:tr>
      <w:tr w:rsidR="00770866" w:rsidRPr="00386E5B" w14:paraId="3ED57C4A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EC225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AE1AE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09AB1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B40E8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5DE7E" w14:textId="77777777" w:rsidR="00770866" w:rsidRPr="00386E5B" w:rsidRDefault="00770866" w:rsidP="0057256E"/>
        </w:tc>
      </w:tr>
      <w:tr w:rsidR="00770866" w:rsidRPr="00386E5B" w14:paraId="375181A9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5E3030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6B8F95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0216A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EDAFE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E402F0" w14:textId="77777777" w:rsidR="00770866" w:rsidRPr="00386E5B" w:rsidRDefault="00770866" w:rsidP="0057256E"/>
        </w:tc>
      </w:tr>
      <w:tr w:rsidR="00770866" w:rsidRPr="00386E5B" w14:paraId="6CC2D35E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10EBE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BF81E4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E6CCC4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4A32E0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8E93A5" w14:textId="77777777" w:rsidR="00770866" w:rsidRPr="00386E5B" w:rsidRDefault="00770866" w:rsidP="0057256E"/>
        </w:tc>
      </w:tr>
      <w:tr w:rsidR="00770866" w:rsidRPr="00386E5B" w14:paraId="708021EA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EB12B3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392602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73F16B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175C7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04051" w14:textId="77777777" w:rsidR="00770866" w:rsidRPr="00386E5B" w:rsidRDefault="00770866" w:rsidP="0057256E"/>
        </w:tc>
      </w:tr>
      <w:tr w:rsidR="00770866" w:rsidRPr="00386E5B" w14:paraId="73E9C199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E0B1E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D6261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43ED0B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9959D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D80F9" w14:textId="77777777" w:rsidR="00770866" w:rsidRPr="00386E5B" w:rsidRDefault="00770866" w:rsidP="0057256E"/>
        </w:tc>
      </w:tr>
      <w:tr w:rsidR="00770866" w:rsidRPr="00386E5B" w14:paraId="2E08A100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AE97F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CB08F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E4EDD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46A39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BE2CD" w14:textId="77777777" w:rsidR="00770866" w:rsidRPr="00386E5B" w:rsidRDefault="00770866" w:rsidP="0057256E"/>
        </w:tc>
      </w:tr>
      <w:tr w:rsidR="00770866" w:rsidRPr="00386E5B" w14:paraId="2956BDF3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7EEA2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DA9EDC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D3EF4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4F918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5017C" w14:textId="77777777" w:rsidR="00770866" w:rsidRPr="00386E5B" w:rsidRDefault="00770866" w:rsidP="0057256E"/>
        </w:tc>
      </w:tr>
      <w:tr w:rsidR="00770866" w:rsidRPr="00386E5B" w14:paraId="71F0CCFB" w14:textId="77777777" w:rsidTr="00536ACC">
        <w:trPr>
          <w:trHeight w:val="521"/>
        </w:trPr>
        <w:tc>
          <w:tcPr>
            <w:tcW w:w="12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AD2B3" w14:textId="77777777" w:rsidR="00770866" w:rsidRPr="00386E5B" w:rsidRDefault="00770866" w:rsidP="0057256E"/>
        </w:tc>
        <w:tc>
          <w:tcPr>
            <w:tcW w:w="24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1DA3F" w14:textId="77777777" w:rsidR="00770866" w:rsidRPr="00386E5B" w:rsidRDefault="00770866" w:rsidP="0057256E"/>
        </w:tc>
        <w:tc>
          <w:tcPr>
            <w:tcW w:w="3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E65B9" w14:textId="77777777" w:rsidR="00770866" w:rsidRPr="00386E5B" w:rsidRDefault="00770866" w:rsidP="0057256E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144F2" w14:textId="77777777" w:rsidR="00770866" w:rsidRPr="00386E5B" w:rsidRDefault="00770866" w:rsidP="0057256E"/>
        </w:tc>
        <w:tc>
          <w:tcPr>
            <w:tcW w:w="3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ED07C" w14:textId="77777777" w:rsidR="00770866" w:rsidRPr="00386E5B" w:rsidRDefault="00770866" w:rsidP="0057256E"/>
        </w:tc>
      </w:tr>
    </w:tbl>
    <w:p w14:paraId="6694BB56" w14:textId="77777777" w:rsidR="00806FF3" w:rsidRPr="00386E5B" w:rsidRDefault="00806FF3" w:rsidP="00536ACC">
      <w:pPr>
        <w:spacing w:before="0" w:after="0"/>
        <w:rPr>
          <w:sz w:val="12"/>
        </w:rPr>
      </w:pPr>
    </w:p>
    <w:sectPr w:rsidR="00806FF3" w:rsidRPr="00386E5B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FC2C1" w14:textId="77777777" w:rsidR="00536ACC" w:rsidRDefault="00536ACC" w:rsidP="00650259">
      <w:pPr>
        <w:spacing w:line="240" w:lineRule="auto"/>
      </w:pPr>
      <w:r>
        <w:separator/>
      </w:r>
    </w:p>
  </w:endnote>
  <w:endnote w:type="continuationSeparator" w:id="0">
    <w:p w14:paraId="742DEB13" w14:textId="77777777" w:rsidR="00536ACC" w:rsidRDefault="00536AC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76EB30-3B04-4694-A890-A7C135BA77ED}"/>
    <w:embedBold r:id="rId2" w:fontKey="{B4776193-C532-4DDF-99DE-E38C6DDAC2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5DBAD2-70DF-4F09-9AEA-5D7F943DB643}"/>
    <w:embedBold r:id="rId4" w:fontKey="{274D35C6-23A8-4AC7-97FB-DD002B35A30C}"/>
    <w:embedItalic r:id="rId5" w:fontKey="{94F59CC4-0AC9-41C4-A648-238291FC82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1E32FA7-F111-410A-819F-80657A240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7C96D461" w14:textId="77777777" w:rsidTr="00562601">
      <w:tc>
        <w:tcPr>
          <w:tcW w:w="2500" w:type="pct"/>
          <w:vAlign w:val="center"/>
        </w:tcPr>
        <w:p w14:paraId="48E58320" w14:textId="77777777" w:rsidR="00562601" w:rsidRPr="00562601" w:rsidRDefault="00562601" w:rsidP="00536ACC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27E44E26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415E7F81" w14:textId="77777777" w:rsidR="00562601" w:rsidRDefault="00562601" w:rsidP="00562601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ED0AB" w14:textId="77777777" w:rsidR="00536ACC" w:rsidRDefault="00536ACC" w:rsidP="00650259">
      <w:pPr>
        <w:spacing w:line="240" w:lineRule="auto"/>
      </w:pPr>
      <w:r>
        <w:separator/>
      </w:r>
    </w:p>
  </w:footnote>
  <w:footnote w:type="continuationSeparator" w:id="0">
    <w:p w14:paraId="6CEDB0AD" w14:textId="77777777" w:rsidR="00536ACC" w:rsidRDefault="00536AC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895752" w:rsidRPr="00562601" w14:paraId="5BE41382" w14:textId="77777777" w:rsidTr="00536ACC">
      <w:trPr>
        <w:trHeight w:val="990"/>
      </w:trPr>
      <w:tc>
        <w:tcPr>
          <w:tcW w:w="451" w:type="pct"/>
          <w:shd w:val="clear" w:color="auto" w:fill="92D050"/>
          <w:vAlign w:val="center"/>
        </w:tcPr>
        <w:p w14:paraId="39E65FFA" w14:textId="04F2D9EF" w:rsidR="00562601" w:rsidRPr="00562601" w:rsidRDefault="00895752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lang w:eastAsia="nl-NL"/>
            </w:rPr>
            <w:drawing>
              <wp:anchor distT="0" distB="0" distL="114300" distR="114300" simplePos="0" relativeHeight="251658240" behindDoc="0" locked="0" layoutInCell="1" allowOverlap="1" wp14:anchorId="49D64126" wp14:editId="4C2FE282">
                <wp:simplePos x="0" y="0"/>
                <wp:positionH relativeFrom="column">
                  <wp:posOffset>-63500</wp:posOffset>
                </wp:positionH>
                <wp:positionV relativeFrom="paragraph">
                  <wp:posOffset>-35560</wp:posOffset>
                </wp:positionV>
                <wp:extent cx="636270" cy="575310"/>
                <wp:effectExtent l="0" t="0" r="0" b="0"/>
                <wp:wrapNone/>
                <wp:docPr id="2" name="Afbeelding 2" descr="ROC Da Vinci College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OC Da Vinci College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27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92D050"/>
          <w:vAlign w:val="center"/>
        </w:tcPr>
        <w:p w14:paraId="55FCBCCE" w14:textId="77777777" w:rsidR="00562601" w:rsidRPr="002B69B4" w:rsidRDefault="00536ACC" w:rsidP="00536ACC">
          <w:pPr>
            <w:pStyle w:val="Koptekst"/>
          </w:pPr>
          <w:r>
            <w:t>Huiswerkbegeleiding</w:t>
          </w:r>
        </w:p>
      </w:tc>
    </w:tr>
  </w:tbl>
  <w:p w14:paraId="57CD58E9" w14:textId="77777777" w:rsidR="00562601" w:rsidRDefault="00562601" w:rsidP="00562601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C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86E5B"/>
    <w:rsid w:val="003B4744"/>
    <w:rsid w:val="003F0847"/>
    <w:rsid w:val="0040090B"/>
    <w:rsid w:val="00446538"/>
    <w:rsid w:val="004525C8"/>
    <w:rsid w:val="0046302A"/>
    <w:rsid w:val="00483344"/>
    <w:rsid w:val="00487D2D"/>
    <w:rsid w:val="004D5D62"/>
    <w:rsid w:val="005112D0"/>
    <w:rsid w:val="00536ACC"/>
    <w:rsid w:val="00562601"/>
    <w:rsid w:val="0057256E"/>
    <w:rsid w:val="00577E06"/>
    <w:rsid w:val="005A3BF7"/>
    <w:rsid w:val="005F2035"/>
    <w:rsid w:val="005F7990"/>
    <w:rsid w:val="0063739C"/>
    <w:rsid w:val="00650259"/>
    <w:rsid w:val="006E46EB"/>
    <w:rsid w:val="00721F51"/>
    <w:rsid w:val="00770866"/>
    <w:rsid w:val="00770F25"/>
    <w:rsid w:val="007A35A8"/>
    <w:rsid w:val="007B0A85"/>
    <w:rsid w:val="007C31EB"/>
    <w:rsid w:val="007C6A52"/>
    <w:rsid w:val="00806FF3"/>
    <w:rsid w:val="0082043E"/>
    <w:rsid w:val="00895752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82CB2"/>
    <w:rsid w:val="00A93BB7"/>
    <w:rsid w:val="00AC2926"/>
    <w:rsid w:val="00B04A50"/>
    <w:rsid w:val="00B160CA"/>
    <w:rsid w:val="00BD4753"/>
    <w:rsid w:val="00BD5CB1"/>
    <w:rsid w:val="00BE62EE"/>
    <w:rsid w:val="00BE6A7A"/>
    <w:rsid w:val="00C003BA"/>
    <w:rsid w:val="00C46878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220B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024E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2601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oz\AppData\Roaming\Microsoft\Sjablonen\Dienstrooster%20van%20vrijwilliger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81B86A0F9304B9129DFE2B80E32BD" ma:contentTypeVersion="14" ma:contentTypeDescription="Create a new document." ma:contentTypeScope="" ma:versionID="923a1121d89156ec4ca392ed84865867">
  <xsd:schema xmlns:xsd="http://www.w3.org/2001/XMLSchema" xmlns:xs="http://www.w3.org/2001/XMLSchema" xmlns:p="http://schemas.microsoft.com/office/2006/metadata/properties" xmlns:ns3="ae88b579-0995-42e4-96ef-e06a7a57ddf9" xmlns:ns4="baa8c48b-5f73-4068-bac6-831706ff2add" targetNamespace="http://schemas.microsoft.com/office/2006/metadata/properties" ma:root="true" ma:fieldsID="1724edc2cf27a0b944bd73178e27ebfd" ns3:_="" ns4:_="">
    <xsd:import namespace="ae88b579-0995-42e4-96ef-e06a7a57ddf9"/>
    <xsd:import namespace="baa8c48b-5f73-4068-bac6-831706ff2a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8b579-0995-42e4-96ef-e06a7a57dd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48b-5f73-4068-bac6-831706ff2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E1CB59-E5EF-4DD1-BDC9-9C0968D48F6B}">
  <ds:schemaRefs>
    <ds:schemaRef ds:uri="ae88b579-0995-42e4-96ef-e06a7a57ddf9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baa8c48b-5f73-4068-bac6-831706ff2ad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7352A4-75EA-4EA4-820E-CF3E40370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88b579-0995-42e4-96ef-e06a7a57ddf9"/>
    <ds:schemaRef ds:uri="baa8c48b-5f73-4068-bac6-831706ff2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0D064D-22EE-4C85-8B63-B8657B91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Dienstrooster van vrijwilligers.dotx</Template>
  <TotalTime>0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2022-11-22T14:26:00Z</dcterms:created>
  <dcterms:modified xsi:type="dcterms:W3CDTF">2022-11-22T14:26:00Z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0x01010051781B86A0F9304B9129DFE2B80E32BD</vt:lpwstr>
  </property>
</Properties>
</file>